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A173B9" w14:textId="77777777" w:rsidR="005E2FC3" w:rsidRPr="003B5CA2" w:rsidRDefault="005E2FC3" w:rsidP="00895D02">
      <w:pPr>
        <w:ind w:firstLine="5400"/>
        <w:rPr>
          <w:rFonts w:ascii="Arial" w:hAnsi="Arial" w:cs="Arial"/>
          <w:sz w:val="22"/>
          <w:szCs w:val="22"/>
        </w:rPr>
      </w:pPr>
    </w:p>
    <w:p w14:paraId="19A10189" w14:textId="77777777" w:rsidR="00D2712C" w:rsidRDefault="00D2712C" w:rsidP="00895D02">
      <w:pPr>
        <w:pStyle w:val="Cabealho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Á Tesouraria da</w:t>
      </w:r>
    </w:p>
    <w:p w14:paraId="421BE4A5" w14:textId="77777777" w:rsidR="00D2712C" w:rsidRDefault="00D2712C" w:rsidP="00895D02">
      <w:pPr>
        <w:pStyle w:val="Cabealho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Associação de Futebol do</w:t>
      </w:r>
    </w:p>
    <w:p w14:paraId="5F274990" w14:textId="3AB06E82" w:rsidR="0027251D" w:rsidRPr="003B5CA2" w:rsidRDefault="00D2712C" w:rsidP="00D2712C">
      <w:pPr>
        <w:pStyle w:val="Cabealho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Porto</w:t>
      </w:r>
    </w:p>
    <w:p w14:paraId="013DFF38" w14:textId="77777777" w:rsidR="00B1492B" w:rsidRPr="003B5CA2" w:rsidRDefault="00B1492B" w:rsidP="00895D02">
      <w:pPr>
        <w:rPr>
          <w:rFonts w:ascii="Arial" w:hAnsi="Arial" w:cs="Arial"/>
          <w:sz w:val="22"/>
          <w:szCs w:val="22"/>
        </w:rPr>
      </w:pPr>
    </w:p>
    <w:p w14:paraId="4274BC05" w14:textId="55853CB5" w:rsidR="0027251D" w:rsidRDefault="0027251D" w:rsidP="00895D02">
      <w:pPr>
        <w:rPr>
          <w:rFonts w:ascii="Arial" w:hAnsi="Arial" w:cs="Arial"/>
          <w:sz w:val="22"/>
          <w:szCs w:val="22"/>
        </w:rPr>
      </w:pPr>
    </w:p>
    <w:p w14:paraId="7376C61D" w14:textId="2E9B48FD" w:rsidR="007A3363" w:rsidRDefault="007A3363" w:rsidP="00895D02">
      <w:pPr>
        <w:rPr>
          <w:rFonts w:ascii="Arial" w:hAnsi="Arial" w:cs="Arial"/>
          <w:sz w:val="22"/>
          <w:szCs w:val="22"/>
        </w:rPr>
      </w:pPr>
    </w:p>
    <w:p w14:paraId="164BCE88" w14:textId="77777777" w:rsidR="007A3363" w:rsidRPr="003B5CA2" w:rsidRDefault="007A3363" w:rsidP="00895D02">
      <w:pPr>
        <w:rPr>
          <w:rFonts w:ascii="Arial" w:hAnsi="Arial" w:cs="Arial"/>
          <w:sz w:val="22"/>
          <w:szCs w:val="22"/>
        </w:rPr>
      </w:pPr>
    </w:p>
    <w:p w14:paraId="127CEF79" w14:textId="77777777" w:rsidR="00AF190F" w:rsidRPr="003B5CA2" w:rsidRDefault="00AF190F" w:rsidP="00895D02">
      <w:pPr>
        <w:rPr>
          <w:rFonts w:ascii="Arial" w:hAnsi="Arial" w:cs="Arial"/>
          <w:sz w:val="22"/>
          <w:szCs w:val="22"/>
        </w:rPr>
      </w:pPr>
    </w:p>
    <w:p w14:paraId="685B3EF1" w14:textId="0F3159CD" w:rsidR="0027251D" w:rsidRDefault="00B1492B" w:rsidP="002975EC">
      <w:pPr>
        <w:rPr>
          <w:rFonts w:ascii="Arial" w:hAnsi="Arial" w:cs="Arial"/>
          <w:sz w:val="22"/>
          <w:szCs w:val="22"/>
        </w:rPr>
      </w:pPr>
      <w:r w:rsidRPr="003B5CA2">
        <w:rPr>
          <w:rFonts w:ascii="Arial" w:hAnsi="Arial" w:cs="Arial"/>
          <w:sz w:val="22"/>
          <w:szCs w:val="22"/>
        </w:rPr>
        <w:t xml:space="preserve">P. Ferreira, </w:t>
      </w:r>
      <w:r w:rsidR="00D2712C">
        <w:rPr>
          <w:rFonts w:ascii="Arial" w:hAnsi="Arial" w:cs="Arial"/>
          <w:sz w:val="22"/>
          <w:szCs w:val="22"/>
        </w:rPr>
        <w:t>13/08/2025</w:t>
      </w:r>
    </w:p>
    <w:p w14:paraId="734EBEEC" w14:textId="77777777" w:rsidR="00D2712C" w:rsidRPr="003B5CA2" w:rsidRDefault="00D2712C" w:rsidP="002975EC">
      <w:pPr>
        <w:rPr>
          <w:rFonts w:ascii="Arial" w:hAnsi="Arial" w:cs="Arial"/>
          <w:sz w:val="22"/>
          <w:szCs w:val="22"/>
        </w:rPr>
      </w:pPr>
    </w:p>
    <w:p w14:paraId="0F8AA0AF" w14:textId="77777777" w:rsidR="00D51BC3" w:rsidRPr="003B5CA2" w:rsidRDefault="00B1492B" w:rsidP="00895D02">
      <w:pPr>
        <w:ind w:left="708"/>
        <w:rPr>
          <w:rFonts w:ascii="Arial" w:hAnsi="Arial" w:cs="Arial"/>
          <w:bCs/>
          <w:i/>
          <w:iCs/>
          <w:sz w:val="22"/>
          <w:szCs w:val="22"/>
        </w:rPr>
      </w:pPr>
      <w:r w:rsidRPr="003B5CA2">
        <w:rPr>
          <w:rFonts w:ascii="Arial" w:hAnsi="Arial" w:cs="Arial"/>
          <w:sz w:val="22"/>
          <w:szCs w:val="22"/>
        </w:rPr>
        <w:t xml:space="preserve">ASSUNTO: </w:t>
      </w:r>
      <w:r w:rsidR="008C73A6" w:rsidRPr="003B5CA2">
        <w:rPr>
          <w:rFonts w:ascii="Arial" w:hAnsi="Arial" w:cs="Arial"/>
          <w:bCs/>
          <w:i/>
          <w:iCs/>
          <w:sz w:val="22"/>
          <w:szCs w:val="22"/>
        </w:rPr>
        <w:t>Requisição de bilhetes de ingresso</w:t>
      </w:r>
    </w:p>
    <w:p w14:paraId="54431A16" w14:textId="21FC9828" w:rsidR="00AF190F" w:rsidRPr="003B5CA2" w:rsidRDefault="00AF190F" w:rsidP="00895D02">
      <w:pPr>
        <w:ind w:left="708"/>
        <w:rPr>
          <w:rFonts w:ascii="Arial" w:hAnsi="Arial" w:cs="Arial"/>
          <w:bCs/>
          <w:i/>
          <w:iCs/>
          <w:sz w:val="22"/>
          <w:szCs w:val="22"/>
          <w:u w:val="single"/>
        </w:rPr>
      </w:pPr>
      <w:r w:rsidRPr="003B5CA2">
        <w:rPr>
          <w:rFonts w:ascii="Arial" w:hAnsi="Arial" w:cs="Arial"/>
          <w:sz w:val="22"/>
          <w:szCs w:val="22"/>
        </w:rPr>
        <w:tab/>
      </w:r>
      <w:r w:rsidR="008525D7" w:rsidRPr="003B5CA2">
        <w:rPr>
          <w:rFonts w:ascii="Arial" w:hAnsi="Arial" w:cs="Arial"/>
          <w:sz w:val="22"/>
          <w:szCs w:val="22"/>
        </w:rPr>
        <w:t xml:space="preserve">       </w:t>
      </w:r>
    </w:p>
    <w:p w14:paraId="2D4CA6E5" w14:textId="14E175EC" w:rsidR="00B1492B" w:rsidRPr="003B5CA2" w:rsidRDefault="00B1492B" w:rsidP="00895D02">
      <w:pPr>
        <w:rPr>
          <w:rFonts w:ascii="Arial" w:hAnsi="Arial" w:cs="Arial"/>
          <w:sz w:val="22"/>
          <w:szCs w:val="22"/>
        </w:rPr>
      </w:pPr>
    </w:p>
    <w:p w14:paraId="28759FEC" w14:textId="77130B8F" w:rsidR="005E2FC3" w:rsidRDefault="005E2FC3" w:rsidP="00895D02">
      <w:pPr>
        <w:rPr>
          <w:rFonts w:ascii="Arial" w:hAnsi="Arial" w:cs="Arial"/>
          <w:sz w:val="22"/>
          <w:szCs w:val="22"/>
        </w:rPr>
      </w:pPr>
    </w:p>
    <w:p w14:paraId="30AF70C0" w14:textId="77777777" w:rsidR="007A3363" w:rsidRPr="003B5CA2" w:rsidRDefault="007A3363" w:rsidP="00895D02">
      <w:pPr>
        <w:rPr>
          <w:rFonts w:ascii="Arial" w:hAnsi="Arial" w:cs="Arial"/>
          <w:sz w:val="22"/>
          <w:szCs w:val="22"/>
        </w:rPr>
      </w:pPr>
    </w:p>
    <w:p w14:paraId="5FB5E943" w14:textId="77777777" w:rsidR="005E2FC3" w:rsidRPr="003B5CA2" w:rsidRDefault="005E2FC3" w:rsidP="00895D02">
      <w:pPr>
        <w:rPr>
          <w:rFonts w:ascii="Arial" w:hAnsi="Arial" w:cs="Arial"/>
          <w:sz w:val="22"/>
          <w:szCs w:val="22"/>
        </w:rPr>
      </w:pPr>
    </w:p>
    <w:p w14:paraId="22CDB8CF" w14:textId="77777777" w:rsidR="00163D23" w:rsidRPr="003B5CA2" w:rsidRDefault="00163D23" w:rsidP="00895D02">
      <w:pPr>
        <w:rPr>
          <w:rFonts w:ascii="Arial" w:hAnsi="Arial" w:cs="Arial"/>
          <w:sz w:val="22"/>
          <w:szCs w:val="22"/>
        </w:rPr>
      </w:pPr>
    </w:p>
    <w:p w14:paraId="79442822" w14:textId="77777777" w:rsidR="009A711D" w:rsidRPr="003B5CA2" w:rsidRDefault="008C73A6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  <w:r w:rsidRPr="003B5CA2">
        <w:rPr>
          <w:rFonts w:ascii="Arial" w:hAnsi="Arial" w:cs="Arial"/>
          <w:sz w:val="22"/>
          <w:szCs w:val="22"/>
        </w:rPr>
        <w:t>Vimos pela presente requisitar bilhetes de ingressos para os jogos a contar para o Campeonato acima identificado:</w:t>
      </w:r>
    </w:p>
    <w:p w14:paraId="46C493AB" w14:textId="77777777" w:rsidR="008C73A6" w:rsidRPr="003B5CA2" w:rsidRDefault="008C73A6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</w:p>
    <w:p w14:paraId="7E61CF93" w14:textId="7CEAD6B0" w:rsidR="009A711D" w:rsidRPr="003B5CA2" w:rsidRDefault="008C73A6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  <w:r w:rsidRPr="003B5CA2">
        <w:rPr>
          <w:rFonts w:ascii="Arial" w:hAnsi="Arial" w:cs="Arial"/>
          <w:b/>
          <w:sz w:val="22"/>
          <w:szCs w:val="22"/>
        </w:rPr>
        <w:t>Campeonato:</w:t>
      </w:r>
      <w:r w:rsidRPr="003B5CA2">
        <w:rPr>
          <w:rFonts w:ascii="Arial" w:hAnsi="Arial" w:cs="Arial"/>
          <w:sz w:val="22"/>
          <w:szCs w:val="22"/>
        </w:rPr>
        <w:t xml:space="preserve"> </w:t>
      </w:r>
      <w:r w:rsidR="00D2712C">
        <w:rPr>
          <w:rFonts w:ascii="Arial" w:hAnsi="Arial" w:cs="Arial"/>
          <w:sz w:val="22"/>
          <w:szCs w:val="22"/>
        </w:rPr>
        <w:t>______________________________</w:t>
      </w:r>
      <w:bookmarkStart w:id="0" w:name="_GoBack"/>
      <w:bookmarkEnd w:id="0"/>
    </w:p>
    <w:p w14:paraId="09652D0C" w14:textId="33F3FB2B" w:rsidR="008C73A6" w:rsidRPr="003B5CA2" w:rsidRDefault="008C73A6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  <w:r w:rsidRPr="003B5CA2">
        <w:rPr>
          <w:rFonts w:ascii="Arial" w:hAnsi="Arial" w:cs="Arial"/>
          <w:b/>
          <w:sz w:val="22"/>
          <w:szCs w:val="22"/>
        </w:rPr>
        <w:t>Clube:</w:t>
      </w:r>
      <w:r w:rsidRPr="003B5CA2">
        <w:rPr>
          <w:rFonts w:ascii="Arial" w:hAnsi="Arial" w:cs="Arial"/>
          <w:sz w:val="22"/>
          <w:szCs w:val="22"/>
        </w:rPr>
        <w:t xml:space="preserve"> </w:t>
      </w:r>
      <w:r w:rsidR="00D2712C">
        <w:rPr>
          <w:rFonts w:ascii="Arial" w:hAnsi="Arial" w:cs="Arial"/>
          <w:sz w:val="22"/>
          <w:szCs w:val="22"/>
        </w:rPr>
        <w:t>____________________________________</w:t>
      </w:r>
    </w:p>
    <w:p w14:paraId="332A2A25" w14:textId="3C96648C" w:rsidR="004D2728" w:rsidRPr="003B5CA2" w:rsidRDefault="004D2728" w:rsidP="004D2728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  <w:r w:rsidRPr="003B5CA2">
        <w:rPr>
          <w:rFonts w:ascii="Arial" w:hAnsi="Arial" w:cs="Arial"/>
          <w:b/>
          <w:sz w:val="22"/>
          <w:szCs w:val="22"/>
        </w:rPr>
        <w:t>Época:</w:t>
      </w:r>
      <w:r w:rsidRPr="003B5CA2">
        <w:rPr>
          <w:rFonts w:ascii="Arial" w:hAnsi="Arial" w:cs="Arial"/>
          <w:sz w:val="22"/>
          <w:szCs w:val="22"/>
        </w:rPr>
        <w:t xml:space="preserve"> 202</w:t>
      </w:r>
      <w:r w:rsidR="00D2712C">
        <w:rPr>
          <w:rFonts w:ascii="Arial" w:hAnsi="Arial" w:cs="Arial"/>
          <w:sz w:val="22"/>
          <w:szCs w:val="22"/>
        </w:rPr>
        <w:t>5</w:t>
      </w:r>
      <w:r w:rsidRPr="003B5CA2">
        <w:rPr>
          <w:rFonts w:ascii="Arial" w:hAnsi="Arial" w:cs="Arial"/>
          <w:sz w:val="22"/>
          <w:szCs w:val="22"/>
        </w:rPr>
        <w:t>/202</w:t>
      </w:r>
      <w:r w:rsidR="00D2712C">
        <w:rPr>
          <w:rFonts w:ascii="Arial" w:hAnsi="Arial" w:cs="Arial"/>
          <w:sz w:val="22"/>
          <w:szCs w:val="22"/>
        </w:rPr>
        <w:t>6</w:t>
      </w:r>
    </w:p>
    <w:p w14:paraId="6C0E38DE" w14:textId="39DD89F4" w:rsidR="004D2728" w:rsidRPr="003B5CA2" w:rsidRDefault="004D2728" w:rsidP="004D2728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  <w:r w:rsidRPr="003B5CA2">
        <w:rPr>
          <w:rFonts w:ascii="Arial" w:hAnsi="Arial" w:cs="Arial"/>
          <w:b/>
          <w:sz w:val="22"/>
          <w:szCs w:val="22"/>
        </w:rPr>
        <w:t>Numeração:</w:t>
      </w:r>
      <w:r w:rsidR="00E5694B">
        <w:rPr>
          <w:rFonts w:ascii="Arial" w:hAnsi="Arial" w:cs="Arial"/>
          <w:b/>
          <w:sz w:val="22"/>
          <w:szCs w:val="22"/>
        </w:rPr>
        <w:t xml:space="preserve"> </w:t>
      </w:r>
      <w:r w:rsidR="00E5694B" w:rsidRPr="00D2712C">
        <w:rPr>
          <w:rFonts w:ascii="Arial" w:hAnsi="Arial" w:cs="Arial"/>
          <w:sz w:val="22"/>
          <w:szCs w:val="22"/>
        </w:rPr>
        <w:t xml:space="preserve">de </w:t>
      </w:r>
      <w:r w:rsidR="00D2712C" w:rsidRPr="00D2712C">
        <w:rPr>
          <w:rFonts w:ascii="Arial" w:hAnsi="Arial" w:cs="Arial"/>
          <w:sz w:val="22"/>
          <w:szCs w:val="22"/>
        </w:rPr>
        <w:t>001</w:t>
      </w:r>
      <w:r w:rsidR="00E5694B" w:rsidRPr="00D2712C">
        <w:rPr>
          <w:rFonts w:ascii="Arial" w:hAnsi="Arial" w:cs="Arial"/>
          <w:sz w:val="22"/>
          <w:szCs w:val="22"/>
        </w:rPr>
        <w:t xml:space="preserve"> a </w:t>
      </w:r>
      <w:r w:rsidR="00D2712C" w:rsidRPr="00D2712C">
        <w:rPr>
          <w:rFonts w:ascii="Arial" w:hAnsi="Arial" w:cs="Arial"/>
          <w:sz w:val="22"/>
          <w:szCs w:val="22"/>
        </w:rPr>
        <w:t>500</w:t>
      </w:r>
    </w:p>
    <w:p w14:paraId="139FD0BF" w14:textId="396A8321" w:rsidR="004D2728" w:rsidRPr="003B5CA2" w:rsidRDefault="00EF1116" w:rsidP="006F6FCB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  <w:r w:rsidRPr="00D2712C">
        <w:rPr>
          <w:rFonts w:ascii="Arial" w:hAnsi="Arial" w:cs="Arial"/>
          <w:b/>
          <w:sz w:val="22"/>
          <w:szCs w:val="22"/>
        </w:rPr>
        <w:t>Bilhete Geral</w:t>
      </w:r>
      <w:r w:rsidR="00E5694B">
        <w:rPr>
          <w:rFonts w:ascii="Arial" w:hAnsi="Arial" w:cs="Arial"/>
          <w:sz w:val="22"/>
          <w:szCs w:val="22"/>
        </w:rPr>
        <w:t xml:space="preserve">: Custo - </w:t>
      </w:r>
      <w:r w:rsidR="00D2712C">
        <w:rPr>
          <w:rFonts w:ascii="Arial" w:hAnsi="Arial" w:cs="Arial"/>
          <w:b/>
          <w:sz w:val="22"/>
          <w:szCs w:val="22"/>
        </w:rPr>
        <w:t>_____€</w:t>
      </w:r>
    </w:p>
    <w:p w14:paraId="67167FE1" w14:textId="77777777" w:rsidR="00EF1116" w:rsidRPr="003B5CA2" w:rsidRDefault="00EF1116" w:rsidP="00EF1116">
      <w:pPr>
        <w:pStyle w:val="Avanodecorpodetexto"/>
        <w:spacing w:line="240" w:lineRule="auto"/>
        <w:ind w:left="1773" w:firstLine="0"/>
        <w:rPr>
          <w:rFonts w:ascii="Arial" w:hAnsi="Arial" w:cs="Arial"/>
          <w:sz w:val="22"/>
          <w:szCs w:val="22"/>
        </w:rPr>
      </w:pPr>
    </w:p>
    <w:p w14:paraId="57FB5B3D" w14:textId="77777777" w:rsidR="00B1492B" w:rsidRPr="003B5CA2" w:rsidRDefault="00B1492B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  <w:r w:rsidRPr="003B5CA2">
        <w:rPr>
          <w:rFonts w:ascii="Arial" w:hAnsi="Arial" w:cs="Arial"/>
          <w:sz w:val="22"/>
          <w:szCs w:val="22"/>
        </w:rPr>
        <w:t>Sem outro assunto de momento, subscrevemo-nos enviando as maiores</w:t>
      </w:r>
    </w:p>
    <w:p w14:paraId="60E80E7F" w14:textId="77777777" w:rsidR="00895D02" w:rsidRPr="003B5CA2" w:rsidRDefault="00895D02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</w:p>
    <w:p w14:paraId="41810816" w14:textId="77777777" w:rsidR="00A035DB" w:rsidRPr="003B5CA2" w:rsidRDefault="00A035DB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</w:p>
    <w:p w14:paraId="0E2007B1" w14:textId="753EE8DB" w:rsidR="00A035DB" w:rsidRDefault="00A035DB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</w:p>
    <w:p w14:paraId="09781545" w14:textId="77777777" w:rsidR="007A3363" w:rsidRPr="003B5CA2" w:rsidRDefault="007A3363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</w:p>
    <w:p w14:paraId="7DD3C0A7" w14:textId="77777777" w:rsidR="00A035DB" w:rsidRPr="003B5CA2" w:rsidRDefault="00A035DB" w:rsidP="00895D02">
      <w:pPr>
        <w:pStyle w:val="Avanodecorpodetexto"/>
        <w:spacing w:line="240" w:lineRule="auto"/>
        <w:rPr>
          <w:rFonts w:ascii="Arial" w:hAnsi="Arial" w:cs="Arial"/>
          <w:sz w:val="22"/>
          <w:szCs w:val="22"/>
        </w:rPr>
      </w:pPr>
    </w:p>
    <w:p w14:paraId="3F92BF14" w14:textId="77777777" w:rsidR="00B1492B" w:rsidRPr="003B5CA2" w:rsidRDefault="00B1492B" w:rsidP="00895D02">
      <w:pPr>
        <w:pStyle w:val="Avanodecorpodetexto"/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3B5CA2">
        <w:rPr>
          <w:rFonts w:ascii="Arial" w:hAnsi="Arial" w:cs="Arial"/>
          <w:sz w:val="22"/>
          <w:szCs w:val="22"/>
        </w:rPr>
        <w:t>Saudações Desportivas,</w:t>
      </w:r>
    </w:p>
    <w:p w14:paraId="7BB93834" w14:textId="77777777" w:rsidR="0027251D" w:rsidRPr="003B5CA2" w:rsidRDefault="0027251D" w:rsidP="00895D02">
      <w:pPr>
        <w:pStyle w:val="Avanodecorpodetexto"/>
        <w:spacing w:line="240" w:lineRule="auto"/>
        <w:jc w:val="center"/>
        <w:rPr>
          <w:rFonts w:ascii="Arial" w:hAnsi="Arial" w:cs="Arial"/>
          <w:sz w:val="22"/>
          <w:szCs w:val="22"/>
        </w:rPr>
      </w:pPr>
    </w:p>
    <w:p w14:paraId="0BAE3035" w14:textId="77777777" w:rsidR="00A035DB" w:rsidRPr="003B5CA2" w:rsidRDefault="00A035DB" w:rsidP="00895D02">
      <w:pPr>
        <w:ind w:left="3540" w:firstLine="708"/>
        <w:rPr>
          <w:rFonts w:ascii="Arial" w:hAnsi="Arial" w:cs="Arial"/>
          <w:sz w:val="22"/>
          <w:szCs w:val="22"/>
        </w:rPr>
      </w:pPr>
    </w:p>
    <w:p w14:paraId="347C2AE9" w14:textId="11A7E8FE" w:rsidR="00B1492B" w:rsidRPr="003B5CA2" w:rsidRDefault="004E6175" w:rsidP="00895D02">
      <w:pPr>
        <w:ind w:left="3540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Pela Direção,</w:t>
      </w:r>
    </w:p>
    <w:p w14:paraId="78EABA8A" w14:textId="4FE1FA38" w:rsidR="00612579" w:rsidRPr="003B5CA2" w:rsidRDefault="00612579" w:rsidP="00895D02">
      <w:pPr>
        <w:ind w:left="3540" w:firstLine="708"/>
        <w:rPr>
          <w:rFonts w:ascii="Arial" w:hAnsi="Arial" w:cs="Arial"/>
          <w:sz w:val="22"/>
          <w:szCs w:val="22"/>
        </w:rPr>
      </w:pPr>
    </w:p>
    <w:p w14:paraId="467E5256" w14:textId="0698A2BB" w:rsidR="00A035DB" w:rsidRPr="003B5CA2" w:rsidRDefault="00A035DB" w:rsidP="00612579">
      <w:pPr>
        <w:ind w:left="709" w:firstLine="708"/>
        <w:rPr>
          <w:rFonts w:ascii="Arial" w:hAnsi="Arial" w:cs="Arial"/>
          <w:sz w:val="22"/>
          <w:szCs w:val="22"/>
        </w:rPr>
      </w:pPr>
    </w:p>
    <w:p w14:paraId="77297745" w14:textId="787A08D2" w:rsidR="00A035DB" w:rsidRPr="003B5CA2" w:rsidRDefault="00A035DB" w:rsidP="00895D02">
      <w:pPr>
        <w:ind w:left="3540" w:firstLine="708"/>
        <w:rPr>
          <w:rFonts w:ascii="Arial" w:hAnsi="Arial" w:cs="Arial"/>
          <w:sz w:val="22"/>
          <w:szCs w:val="22"/>
        </w:rPr>
      </w:pPr>
    </w:p>
    <w:p w14:paraId="0CD17D98" w14:textId="77777777" w:rsidR="00A035DB" w:rsidRPr="003B5CA2" w:rsidRDefault="00A035DB" w:rsidP="00895D02">
      <w:pPr>
        <w:ind w:left="3540" w:firstLine="708"/>
        <w:rPr>
          <w:rFonts w:ascii="Arial" w:hAnsi="Arial" w:cs="Arial"/>
          <w:sz w:val="22"/>
          <w:szCs w:val="22"/>
        </w:rPr>
      </w:pPr>
    </w:p>
    <w:sectPr w:rsidR="00A035DB" w:rsidRPr="003B5CA2" w:rsidSect="004D2728">
      <w:headerReference w:type="default" r:id="rId7"/>
      <w:pgSz w:w="11906" w:h="16838"/>
      <w:pgMar w:top="1417" w:right="1133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11D9C7" w14:textId="77777777" w:rsidR="00406271" w:rsidRDefault="00406271" w:rsidP="008C73A6">
      <w:r>
        <w:separator/>
      </w:r>
    </w:p>
  </w:endnote>
  <w:endnote w:type="continuationSeparator" w:id="0">
    <w:p w14:paraId="1F093AF5" w14:textId="77777777" w:rsidR="00406271" w:rsidRDefault="00406271" w:rsidP="008C7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99F13F" w14:textId="77777777" w:rsidR="00406271" w:rsidRDefault="00406271" w:rsidP="008C73A6">
      <w:r>
        <w:separator/>
      </w:r>
    </w:p>
  </w:footnote>
  <w:footnote w:type="continuationSeparator" w:id="0">
    <w:p w14:paraId="6F395305" w14:textId="77777777" w:rsidR="00406271" w:rsidRDefault="00406271" w:rsidP="008C73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FDDED6" w14:textId="3AD99C74" w:rsidR="00FD23FF" w:rsidRDefault="00FD23FF">
    <w:pPr>
      <w:pStyle w:val="Cabealho"/>
    </w:pPr>
    <w:r>
      <w:t xml:space="preserve">                            </w:t>
    </w:r>
  </w:p>
  <w:p w14:paraId="1821E868" w14:textId="3EB38BE6" w:rsidR="00E5694B" w:rsidRDefault="00FD23FF">
    <w:pPr>
      <w:pStyle w:val="Cabealho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F266D"/>
    <w:multiLevelType w:val="hybridMultilevel"/>
    <w:tmpl w:val="C2F6DC52"/>
    <w:lvl w:ilvl="0" w:tplc="7A904446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23B5723"/>
    <w:multiLevelType w:val="hybridMultilevel"/>
    <w:tmpl w:val="38627714"/>
    <w:lvl w:ilvl="0" w:tplc="0816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550E505C"/>
    <w:multiLevelType w:val="hybridMultilevel"/>
    <w:tmpl w:val="4BD459FA"/>
    <w:lvl w:ilvl="0" w:tplc="FC9220F2">
      <w:start w:val="1"/>
      <w:numFmt w:val="upperLetter"/>
      <w:lvlText w:val="%1)"/>
      <w:lvlJc w:val="left"/>
      <w:pPr>
        <w:ind w:left="1773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493" w:hanging="360"/>
      </w:pPr>
    </w:lvl>
    <w:lvl w:ilvl="2" w:tplc="0816001B" w:tentative="1">
      <w:start w:val="1"/>
      <w:numFmt w:val="lowerRoman"/>
      <w:lvlText w:val="%3."/>
      <w:lvlJc w:val="right"/>
      <w:pPr>
        <w:ind w:left="3213" w:hanging="180"/>
      </w:pPr>
    </w:lvl>
    <w:lvl w:ilvl="3" w:tplc="0816000F" w:tentative="1">
      <w:start w:val="1"/>
      <w:numFmt w:val="decimal"/>
      <w:lvlText w:val="%4."/>
      <w:lvlJc w:val="left"/>
      <w:pPr>
        <w:ind w:left="3933" w:hanging="360"/>
      </w:pPr>
    </w:lvl>
    <w:lvl w:ilvl="4" w:tplc="08160019" w:tentative="1">
      <w:start w:val="1"/>
      <w:numFmt w:val="lowerLetter"/>
      <w:lvlText w:val="%5."/>
      <w:lvlJc w:val="left"/>
      <w:pPr>
        <w:ind w:left="4653" w:hanging="360"/>
      </w:pPr>
    </w:lvl>
    <w:lvl w:ilvl="5" w:tplc="0816001B" w:tentative="1">
      <w:start w:val="1"/>
      <w:numFmt w:val="lowerRoman"/>
      <w:lvlText w:val="%6."/>
      <w:lvlJc w:val="right"/>
      <w:pPr>
        <w:ind w:left="5373" w:hanging="180"/>
      </w:pPr>
    </w:lvl>
    <w:lvl w:ilvl="6" w:tplc="0816000F" w:tentative="1">
      <w:start w:val="1"/>
      <w:numFmt w:val="decimal"/>
      <w:lvlText w:val="%7."/>
      <w:lvlJc w:val="left"/>
      <w:pPr>
        <w:ind w:left="6093" w:hanging="360"/>
      </w:pPr>
    </w:lvl>
    <w:lvl w:ilvl="7" w:tplc="08160019" w:tentative="1">
      <w:start w:val="1"/>
      <w:numFmt w:val="lowerLetter"/>
      <w:lvlText w:val="%8."/>
      <w:lvlJc w:val="left"/>
      <w:pPr>
        <w:ind w:left="6813" w:hanging="360"/>
      </w:pPr>
    </w:lvl>
    <w:lvl w:ilvl="8" w:tplc="0816001B" w:tentative="1">
      <w:start w:val="1"/>
      <w:numFmt w:val="lowerRoman"/>
      <w:lvlText w:val="%9."/>
      <w:lvlJc w:val="right"/>
      <w:pPr>
        <w:ind w:left="7533" w:hanging="180"/>
      </w:pPr>
    </w:lvl>
  </w:abstractNum>
  <w:abstractNum w:abstractNumId="3" w15:restartNumberingAfterBreak="0">
    <w:nsid w:val="6DCE41A4"/>
    <w:multiLevelType w:val="hybridMultilevel"/>
    <w:tmpl w:val="4B78ADBA"/>
    <w:lvl w:ilvl="0" w:tplc="9374348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0F53C9E"/>
    <w:multiLevelType w:val="hybridMultilevel"/>
    <w:tmpl w:val="44C8392E"/>
    <w:lvl w:ilvl="0" w:tplc="2DD4667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F206B8"/>
    <w:multiLevelType w:val="hybridMultilevel"/>
    <w:tmpl w:val="F004851E"/>
    <w:lvl w:ilvl="0" w:tplc="08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3A6"/>
    <w:rsid w:val="00000200"/>
    <w:rsid w:val="00001DA0"/>
    <w:rsid w:val="00022457"/>
    <w:rsid w:val="000278DD"/>
    <w:rsid w:val="00036B2C"/>
    <w:rsid w:val="000964D0"/>
    <w:rsid w:val="00115D51"/>
    <w:rsid w:val="00117C8C"/>
    <w:rsid w:val="00121FA3"/>
    <w:rsid w:val="00142C13"/>
    <w:rsid w:val="00163D23"/>
    <w:rsid w:val="0017265B"/>
    <w:rsid w:val="001F7999"/>
    <w:rsid w:val="002453B5"/>
    <w:rsid w:val="00255164"/>
    <w:rsid w:val="0027251D"/>
    <w:rsid w:val="002975EC"/>
    <w:rsid w:val="002B6A44"/>
    <w:rsid w:val="003137C0"/>
    <w:rsid w:val="00317488"/>
    <w:rsid w:val="00321D11"/>
    <w:rsid w:val="00325107"/>
    <w:rsid w:val="003302D3"/>
    <w:rsid w:val="003434C5"/>
    <w:rsid w:val="003723D5"/>
    <w:rsid w:val="003960EB"/>
    <w:rsid w:val="003B090E"/>
    <w:rsid w:val="003B1081"/>
    <w:rsid w:val="003B5CA2"/>
    <w:rsid w:val="003D3A2A"/>
    <w:rsid w:val="00406271"/>
    <w:rsid w:val="00444CA0"/>
    <w:rsid w:val="004D2728"/>
    <w:rsid w:val="004D7F24"/>
    <w:rsid w:val="004E6175"/>
    <w:rsid w:val="004F142E"/>
    <w:rsid w:val="005052C7"/>
    <w:rsid w:val="00576899"/>
    <w:rsid w:val="00594754"/>
    <w:rsid w:val="005C6688"/>
    <w:rsid w:val="005E2FC3"/>
    <w:rsid w:val="006036C3"/>
    <w:rsid w:val="00612579"/>
    <w:rsid w:val="00631D5A"/>
    <w:rsid w:val="006522A4"/>
    <w:rsid w:val="006B644D"/>
    <w:rsid w:val="006C0A37"/>
    <w:rsid w:val="006D1AA2"/>
    <w:rsid w:val="006F6FCB"/>
    <w:rsid w:val="00750CE5"/>
    <w:rsid w:val="00755821"/>
    <w:rsid w:val="007A3363"/>
    <w:rsid w:val="007A4C59"/>
    <w:rsid w:val="007C3925"/>
    <w:rsid w:val="007F3078"/>
    <w:rsid w:val="008525D7"/>
    <w:rsid w:val="00895D02"/>
    <w:rsid w:val="008C73A6"/>
    <w:rsid w:val="008E664E"/>
    <w:rsid w:val="009710E9"/>
    <w:rsid w:val="009776E3"/>
    <w:rsid w:val="0099585F"/>
    <w:rsid w:val="009A711D"/>
    <w:rsid w:val="009F704A"/>
    <w:rsid w:val="00A035DB"/>
    <w:rsid w:val="00A04B55"/>
    <w:rsid w:val="00A32287"/>
    <w:rsid w:val="00A47A3E"/>
    <w:rsid w:val="00A5751D"/>
    <w:rsid w:val="00A77933"/>
    <w:rsid w:val="00AC23A6"/>
    <w:rsid w:val="00AE37EF"/>
    <w:rsid w:val="00AF190F"/>
    <w:rsid w:val="00B03FE3"/>
    <w:rsid w:val="00B1492B"/>
    <w:rsid w:val="00B74175"/>
    <w:rsid w:val="00B800EA"/>
    <w:rsid w:val="00BA00BF"/>
    <w:rsid w:val="00BC326D"/>
    <w:rsid w:val="00BD0522"/>
    <w:rsid w:val="00BE1972"/>
    <w:rsid w:val="00C370A3"/>
    <w:rsid w:val="00C65FC0"/>
    <w:rsid w:val="00CA5E70"/>
    <w:rsid w:val="00CE2B43"/>
    <w:rsid w:val="00CF3092"/>
    <w:rsid w:val="00D2712C"/>
    <w:rsid w:val="00D311E3"/>
    <w:rsid w:val="00D51BC3"/>
    <w:rsid w:val="00D61897"/>
    <w:rsid w:val="00D61D09"/>
    <w:rsid w:val="00DF230E"/>
    <w:rsid w:val="00E2744D"/>
    <w:rsid w:val="00E36ACE"/>
    <w:rsid w:val="00E43B27"/>
    <w:rsid w:val="00E5694B"/>
    <w:rsid w:val="00E77126"/>
    <w:rsid w:val="00E96B1F"/>
    <w:rsid w:val="00EB14E7"/>
    <w:rsid w:val="00EE005A"/>
    <w:rsid w:val="00EF1116"/>
    <w:rsid w:val="00F3629F"/>
    <w:rsid w:val="00F76531"/>
    <w:rsid w:val="00F8335F"/>
    <w:rsid w:val="00FD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C366AEE"/>
  <w15:docId w15:val="{493DB649-F2E5-4C3E-9D41-7C0E49369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1972"/>
    <w:rPr>
      <w:sz w:val="24"/>
      <w:szCs w:val="24"/>
    </w:rPr>
  </w:style>
  <w:style w:type="paragraph" w:styleId="Cabealho1">
    <w:name w:val="heading 1"/>
    <w:basedOn w:val="Normal"/>
    <w:next w:val="Normal"/>
    <w:qFormat/>
    <w:rsid w:val="00BE1972"/>
    <w:pPr>
      <w:keepNext/>
      <w:jc w:val="center"/>
      <w:outlineLvl w:val="0"/>
    </w:pPr>
    <w:rPr>
      <w:sz w:val="32"/>
    </w:rPr>
  </w:style>
  <w:style w:type="paragraph" w:styleId="Cabealho2">
    <w:name w:val="heading 2"/>
    <w:basedOn w:val="Normal"/>
    <w:next w:val="Normal"/>
    <w:qFormat/>
    <w:rsid w:val="00BE1972"/>
    <w:pPr>
      <w:keepNext/>
      <w:ind w:left="3960"/>
      <w:outlineLvl w:val="1"/>
    </w:pPr>
    <w:rPr>
      <w:sz w:val="32"/>
    </w:rPr>
  </w:style>
  <w:style w:type="paragraph" w:styleId="Cabealho3">
    <w:name w:val="heading 3"/>
    <w:basedOn w:val="Normal"/>
    <w:next w:val="Normal"/>
    <w:qFormat/>
    <w:rsid w:val="00BE1972"/>
    <w:pPr>
      <w:keepNext/>
      <w:spacing w:line="360" w:lineRule="auto"/>
      <w:ind w:left="3420"/>
      <w:outlineLvl w:val="2"/>
    </w:pPr>
    <w:rPr>
      <w:rFonts w:ascii="Arial" w:hAnsi="Arial" w:cs="Arial"/>
      <w:sz w:val="28"/>
    </w:rPr>
  </w:style>
  <w:style w:type="paragraph" w:styleId="Cabealho4">
    <w:name w:val="heading 4"/>
    <w:basedOn w:val="Normal"/>
    <w:next w:val="Normal"/>
    <w:qFormat/>
    <w:rsid w:val="00BE1972"/>
    <w:pPr>
      <w:keepNext/>
      <w:spacing w:line="360" w:lineRule="auto"/>
      <w:ind w:firstLine="5400"/>
      <w:outlineLvl w:val="3"/>
    </w:pPr>
    <w:rPr>
      <w:rFonts w:ascii="Comic Sans MS" w:hAnsi="Comic Sans MS" w:cs="Arial"/>
      <w:sz w:val="32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BE1972"/>
    <w:rPr>
      <w:sz w:val="32"/>
    </w:rPr>
  </w:style>
  <w:style w:type="paragraph" w:styleId="Avanodecorpodetexto">
    <w:name w:val="Body Text Indent"/>
    <w:basedOn w:val="Normal"/>
    <w:rsid w:val="00BE1972"/>
    <w:pPr>
      <w:spacing w:line="360" w:lineRule="auto"/>
      <w:ind w:firstLine="708"/>
      <w:jc w:val="both"/>
    </w:pPr>
    <w:rPr>
      <w:sz w:val="28"/>
    </w:rPr>
  </w:style>
  <w:style w:type="paragraph" w:styleId="Textodebloco">
    <w:name w:val="Block Text"/>
    <w:basedOn w:val="Normal"/>
    <w:rsid w:val="00BE1972"/>
    <w:pPr>
      <w:spacing w:line="360" w:lineRule="auto"/>
      <w:ind w:left="3240" w:right="-496"/>
    </w:pPr>
    <w:rPr>
      <w:rFonts w:ascii="Arial" w:hAnsi="Arial" w:cs="Arial"/>
      <w:sz w:val="28"/>
    </w:rPr>
  </w:style>
  <w:style w:type="paragraph" w:styleId="Textodebalo">
    <w:name w:val="Balloon Text"/>
    <w:basedOn w:val="Normal"/>
    <w:semiHidden/>
    <w:rsid w:val="003960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rsid w:val="008C73A6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rsid w:val="008C73A6"/>
    <w:rPr>
      <w:sz w:val="24"/>
      <w:szCs w:val="24"/>
    </w:rPr>
  </w:style>
  <w:style w:type="paragraph" w:styleId="Rodap">
    <w:name w:val="footer"/>
    <w:basedOn w:val="Normal"/>
    <w:link w:val="RodapCarter"/>
    <w:rsid w:val="008C73A6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rsid w:val="008C73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SERVIDOR%20-%20DESPORTO\Modelos\A.F.P\Pedido%20de%20Aprova&#231;&#227;o%20de%20Bilhete%20de%20Ingresso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Pedido de Aprovação de Bilhete de Ingresso.dot</Template>
  <TotalTime>22</TotalTime>
  <Pages>1</Pages>
  <Words>81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GAA</dc:creator>
  <cp:lastModifiedBy>Joaquim Santos Neto</cp:lastModifiedBy>
  <cp:revision>12</cp:revision>
  <cp:lastPrinted>2025-02-06T09:36:00Z</cp:lastPrinted>
  <dcterms:created xsi:type="dcterms:W3CDTF">2024-08-19T18:02:00Z</dcterms:created>
  <dcterms:modified xsi:type="dcterms:W3CDTF">2025-08-13T13:41:00Z</dcterms:modified>
</cp:coreProperties>
</file>