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173B9" w14:textId="77777777" w:rsidR="005E2FC3" w:rsidRPr="00D75507" w:rsidRDefault="005E2FC3" w:rsidP="00895D02">
      <w:pPr>
        <w:ind w:firstLine="5400"/>
        <w:rPr>
          <w:rFonts w:ascii="Arial" w:hAnsi="Arial" w:cs="Arial"/>
          <w:sz w:val="22"/>
          <w:szCs w:val="22"/>
        </w:rPr>
      </w:pPr>
    </w:p>
    <w:p w14:paraId="76778987" w14:textId="77777777" w:rsidR="00D46799" w:rsidRDefault="00D46799" w:rsidP="00895D02">
      <w:pPr>
        <w:pStyle w:val="Cabealho2"/>
        <w:rPr>
          <w:rFonts w:ascii="Arial" w:hAnsi="Arial" w:cs="Arial"/>
          <w:sz w:val="22"/>
          <w:szCs w:val="22"/>
        </w:rPr>
      </w:pPr>
    </w:p>
    <w:p w14:paraId="5C668B30" w14:textId="77777777" w:rsidR="00D46799" w:rsidRDefault="00D46799" w:rsidP="00895D02">
      <w:pPr>
        <w:pStyle w:val="Cabealho2"/>
        <w:rPr>
          <w:rFonts w:ascii="Arial" w:hAnsi="Arial" w:cs="Arial"/>
          <w:sz w:val="22"/>
          <w:szCs w:val="22"/>
        </w:rPr>
      </w:pPr>
    </w:p>
    <w:p w14:paraId="19A10189" w14:textId="62E3E8CA" w:rsidR="00D2712C" w:rsidRPr="00D75507" w:rsidRDefault="00D2712C" w:rsidP="00895D02">
      <w:pPr>
        <w:pStyle w:val="Cabealho2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sz w:val="22"/>
          <w:szCs w:val="22"/>
        </w:rPr>
        <w:t>Á Tesouraria da</w:t>
      </w:r>
    </w:p>
    <w:p w14:paraId="421BE4A5" w14:textId="77777777" w:rsidR="00D2712C" w:rsidRPr="00D75507" w:rsidRDefault="00D2712C" w:rsidP="00895D02">
      <w:pPr>
        <w:pStyle w:val="Cabealho2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sz w:val="22"/>
          <w:szCs w:val="22"/>
        </w:rPr>
        <w:t>Associação de Futebol do</w:t>
      </w:r>
    </w:p>
    <w:p w14:paraId="5F274990" w14:textId="3AB06E82" w:rsidR="0027251D" w:rsidRPr="00D75507" w:rsidRDefault="00D2712C" w:rsidP="00D2712C">
      <w:pPr>
        <w:pStyle w:val="Cabealho2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sz w:val="22"/>
          <w:szCs w:val="22"/>
        </w:rPr>
        <w:t>Porto</w:t>
      </w:r>
    </w:p>
    <w:p w14:paraId="013DFF38" w14:textId="77777777" w:rsidR="00B1492B" w:rsidRPr="00D75507" w:rsidRDefault="00B1492B" w:rsidP="00895D02">
      <w:pPr>
        <w:rPr>
          <w:rFonts w:ascii="Arial" w:hAnsi="Arial" w:cs="Arial"/>
          <w:sz w:val="22"/>
          <w:szCs w:val="22"/>
        </w:rPr>
      </w:pPr>
    </w:p>
    <w:p w14:paraId="4274BC05" w14:textId="55853CB5" w:rsidR="0027251D" w:rsidRPr="00D75507" w:rsidRDefault="0027251D" w:rsidP="00895D02">
      <w:pPr>
        <w:rPr>
          <w:rFonts w:ascii="Arial" w:hAnsi="Arial" w:cs="Arial"/>
          <w:sz w:val="22"/>
          <w:szCs w:val="22"/>
        </w:rPr>
      </w:pPr>
    </w:p>
    <w:p w14:paraId="7376C61D" w14:textId="2E9B48FD" w:rsidR="007A3363" w:rsidRPr="00D75507" w:rsidRDefault="007A3363" w:rsidP="00895D02">
      <w:pPr>
        <w:rPr>
          <w:rFonts w:ascii="Arial" w:hAnsi="Arial" w:cs="Arial"/>
          <w:sz w:val="22"/>
          <w:szCs w:val="22"/>
        </w:rPr>
      </w:pPr>
    </w:p>
    <w:p w14:paraId="164BCE88" w14:textId="77777777" w:rsidR="007A3363" w:rsidRPr="00D75507" w:rsidRDefault="007A3363" w:rsidP="00895D02">
      <w:pPr>
        <w:rPr>
          <w:rFonts w:ascii="Arial" w:hAnsi="Arial" w:cs="Arial"/>
          <w:sz w:val="22"/>
          <w:szCs w:val="22"/>
        </w:rPr>
      </w:pPr>
    </w:p>
    <w:p w14:paraId="127CEF79" w14:textId="77777777" w:rsidR="00AF190F" w:rsidRPr="00D75507" w:rsidRDefault="00AF190F" w:rsidP="00895D02">
      <w:pPr>
        <w:rPr>
          <w:rFonts w:ascii="Arial" w:hAnsi="Arial" w:cs="Arial"/>
          <w:sz w:val="22"/>
          <w:szCs w:val="22"/>
        </w:rPr>
      </w:pPr>
    </w:p>
    <w:p w14:paraId="685B3EF1" w14:textId="13E3290B" w:rsidR="0027251D" w:rsidRPr="00D75507" w:rsidRDefault="00B1492B" w:rsidP="002975EC">
      <w:pPr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sz w:val="22"/>
          <w:szCs w:val="22"/>
        </w:rPr>
        <w:t xml:space="preserve">P. Ferreira, </w:t>
      </w:r>
      <w:r w:rsidR="00D46799">
        <w:rPr>
          <w:rFonts w:ascii="Arial" w:hAnsi="Arial" w:cs="Arial"/>
          <w:sz w:val="22"/>
          <w:szCs w:val="22"/>
        </w:rPr>
        <w:t>__</w:t>
      </w:r>
      <w:r w:rsidR="00D75507" w:rsidRPr="00D75507">
        <w:rPr>
          <w:rFonts w:ascii="Arial" w:hAnsi="Arial" w:cs="Arial"/>
          <w:sz w:val="22"/>
          <w:szCs w:val="22"/>
        </w:rPr>
        <w:t>/</w:t>
      </w:r>
      <w:r w:rsidR="003E2A1B">
        <w:rPr>
          <w:rFonts w:ascii="Arial" w:hAnsi="Arial" w:cs="Arial"/>
          <w:sz w:val="22"/>
          <w:szCs w:val="22"/>
        </w:rPr>
        <w:t>08</w:t>
      </w:r>
      <w:r w:rsidR="00D75507" w:rsidRPr="00D75507">
        <w:rPr>
          <w:rFonts w:ascii="Arial" w:hAnsi="Arial" w:cs="Arial"/>
          <w:sz w:val="22"/>
          <w:szCs w:val="22"/>
        </w:rPr>
        <w:t>/2026</w:t>
      </w:r>
    </w:p>
    <w:p w14:paraId="734EBEEC" w14:textId="77777777" w:rsidR="00D2712C" w:rsidRPr="00D75507" w:rsidRDefault="00D2712C" w:rsidP="002975EC">
      <w:pPr>
        <w:rPr>
          <w:rFonts w:ascii="Arial" w:hAnsi="Arial" w:cs="Arial"/>
          <w:sz w:val="22"/>
          <w:szCs w:val="22"/>
        </w:rPr>
      </w:pPr>
    </w:p>
    <w:p w14:paraId="0F8AA0AF" w14:textId="77777777" w:rsidR="00D51BC3" w:rsidRPr="00D75507" w:rsidRDefault="00B1492B" w:rsidP="00895D02">
      <w:pPr>
        <w:ind w:left="708"/>
        <w:rPr>
          <w:rFonts w:ascii="Arial" w:hAnsi="Arial" w:cs="Arial"/>
          <w:bCs/>
          <w:i/>
          <w:iCs/>
          <w:sz w:val="22"/>
          <w:szCs w:val="22"/>
        </w:rPr>
      </w:pPr>
      <w:r w:rsidRPr="00D75507">
        <w:rPr>
          <w:rFonts w:ascii="Arial" w:hAnsi="Arial" w:cs="Arial"/>
          <w:sz w:val="22"/>
          <w:szCs w:val="22"/>
        </w:rPr>
        <w:t xml:space="preserve">ASSUNTO: </w:t>
      </w:r>
      <w:r w:rsidR="008C73A6" w:rsidRPr="00D75507">
        <w:rPr>
          <w:rFonts w:ascii="Arial" w:hAnsi="Arial" w:cs="Arial"/>
          <w:bCs/>
          <w:i/>
          <w:iCs/>
          <w:sz w:val="22"/>
          <w:szCs w:val="22"/>
        </w:rPr>
        <w:t>Requisição de bilhetes de ingresso</w:t>
      </w:r>
    </w:p>
    <w:p w14:paraId="54431A16" w14:textId="21FC9828" w:rsidR="00AF190F" w:rsidRPr="00D75507" w:rsidRDefault="00AF190F" w:rsidP="00895D02">
      <w:pPr>
        <w:ind w:left="708"/>
        <w:rPr>
          <w:rFonts w:ascii="Arial" w:hAnsi="Arial" w:cs="Arial"/>
          <w:bCs/>
          <w:i/>
          <w:iCs/>
          <w:sz w:val="22"/>
          <w:szCs w:val="22"/>
          <w:u w:val="single"/>
        </w:rPr>
      </w:pPr>
      <w:r w:rsidRPr="00D75507">
        <w:rPr>
          <w:rFonts w:ascii="Arial" w:hAnsi="Arial" w:cs="Arial"/>
          <w:sz w:val="22"/>
          <w:szCs w:val="22"/>
        </w:rPr>
        <w:tab/>
      </w:r>
      <w:r w:rsidR="008525D7" w:rsidRPr="00D75507">
        <w:rPr>
          <w:rFonts w:ascii="Arial" w:hAnsi="Arial" w:cs="Arial"/>
          <w:sz w:val="22"/>
          <w:szCs w:val="22"/>
        </w:rPr>
        <w:t xml:space="preserve">       </w:t>
      </w:r>
    </w:p>
    <w:p w14:paraId="2D4CA6E5" w14:textId="14E175EC" w:rsidR="00B1492B" w:rsidRPr="00D75507" w:rsidRDefault="00B1492B" w:rsidP="00895D02">
      <w:pPr>
        <w:rPr>
          <w:rFonts w:ascii="Arial" w:hAnsi="Arial" w:cs="Arial"/>
          <w:sz w:val="22"/>
          <w:szCs w:val="22"/>
        </w:rPr>
      </w:pPr>
    </w:p>
    <w:p w14:paraId="28759FEC" w14:textId="77130B8F" w:rsidR="005E2FC3" w:rsidRPr="00D75507" w:rsidRDefault="005E2FC3" w:rsidP="00895D02">
      <w:pPr>
        <w:rPr>
          <w:rFonts w:ascii="Arial" w:hAnsi="Arial" w:cs="Arial"/>
          <w:sz w:val="22"/>
          <w:szCs w:val="22"/>
        </w:rPr>
      </w:pPr>
    </w:p>
    <w:p w14:paraId="30AF70C0" w14:textId="77777777" w:rsidR="007A3363" w:rsidRPr="00D75507" w:rsidRDefault="007A3363" w:rsidP="00895D02">
      <w:pPr>
        <w:rPr>
          <w:rFonts w:ascii="Arial" w:hAnsi="Arial" w:cs="Arial"/>
          <w:sz w:val="22"/>
          <w:szCs w:val="22"/>
        </w:rPr>
      </w:pPr>
    </w:p>
    <w:p w14:paraId="5FB5E943" w14:textId="77777777" w:rsidR="005E2FC3" w:rsidRPr="00D75507" w:rsidRDefault="005E2FC3" w:rsidP="00895D02">
      <w:pPr>
        <w:rPr>
          <w:rFonts w:ascii="Arial" w:hAnsi="Arial" w:cs="Arial"/>
          <w:sz w:val="22"/>
          <w:szCs w:val="22"/>
        </w:rPr>
      </w:pPr>
    </w:p>
    <w:p w14:paraId="22CDB8CF" w14:textId="77777777" w:rsidR="00163D23" w:rsidRPr="00D75507" w:rsidRDefault="00163D23" w:rsidP="00895D02">
      <w:pPr>
        <w:rPr>
          <w:rFonts w:ascii="Arial" w:hAnsi="Arial" w:cs="Arial"/>
          <w:sz w:val="22"/>
          <w:szCs w:val="22"/>
        </w:rPr>
      </w:pPr>
    </w:p>
    <w:p w14:paraId="46C493AB" w14:textId="681C485C" w:rsidR="008C73A6" w:rsidRPr="00D75507" w:rsidRDefault="00D75507" w:rsidP="00895D02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sz w:val="22"/>
          <w:szCs w:val="22"/>
        </w:rPr>
        <w:t>Vimos, pela presente, requisitar a emissão de bilhetes de ingresso para os jogos referentes ao seguinte campeonato:</w:t>
      </w:r>
    </w:p>
    <w:p w14:paraId="09652D0C" w14:textId="645198E7" w:rsidR="008C73A6" w:rsidRPr="00D75507" w:rsidRDefault="008C73A6" w:rsidP="005E343F">
      <w:pPr>
        <w:pStyle w:val="Avanodecorpodetexto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b/>
          <w:sz w:val="22"/>
          <w:szCs w:val="22"/>
        </w:rPr>
        <w:t>Clube:</w:t>
      </w:r>
      <w:r w:rsidRPr="00D75507">
        <w:rPr>
          <w:rFonts w:ascii="Arial" w:hAnsi="Arial" w:cs="Arial"/>
          <w:sz w:val="22"/>
          <w:szCs w:val="22"/>
        </w:rPr>
        <w:t xml:space="preserve"> </w:t>
      </w:r>
      <w:r w:rsidR="00D46799">
        <w:rPr>
          <w:rFonts w:ascii="Arial" w:hAnsi="Arial" w:cs="Arial"/>
          <w:sz w:val="22"/>
          <w:szCs w:val="22"/>
        </w:rPr>
        <w:t>_______________________</w:t>
      </w:r>
    </w:p>
    <w:p w14:paraId="4574699C" w14:textId="526D48F5" w:rsidR="00D75507" w:rsidRPr="00D75507" w:rsidRDefault="00D75507" w:rsidP="00D75507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b/>
          <w:sz w:val="22"/>
          <w:szCs w:val="22"/>
        </w:rPr>
        <w:t>Campeonato:</w:t>
      </w:r>
      <w:r w:rsidRPr="00D75507">
        <w:rPr>
          <w:rFonts w:ascii="Arial" w:hAnsi="Arial" w:cs="Arial"/>
          <w:sz w:val="22"/>
          <w:szCs w:val="22"/>
        </w:rPr>
        <w:t xml:space="preserve"> </w:t>
      </w:r>
      <w:r w:rsidR="00D46799">
        <w:rPr>
          <w:rFonts w:ascii="Arial" w:hAnsi="Arial" w:cs="Arial"/>
          <w:sz w:val="22"/>
          <w:szCs w:val="22"/>
        </w:rPr>
        <w:t>___________________________________</w:t>
      </w:r>
    </w:p>
    <w:p w14:paraId="332A2A25" w14:textId="41ED7290" w:rsidR="004D2728" w:rsidRPr="00D75507" w:rsidRDefault="004D2728" w:rsidP="004D2728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b/>
          <w:sz w:val="22"/>
          <w:szCs w:val="22"/>
        </w:rPr>
        <w:t>Época:</w:t>
      </w:r>
      <w:r w:rsidRPr="00D75507">
        <w:rPr>
          <w:rFonts w:ascii="Arial" w:hAnsi="Arial" w:cs="Arial"/>
          <w:sz w:val="22"/>
          <w:szCs w:val="22"/>
        </w:rPr>
        <w:t xml:space="preserve"> 202</w:t>
      </w:r>
      <w:r w:rsidR="00D75507">
        <w:rPr>
          <w:rFonts w:ascii="Arial" w:hAnsi="Arial" w:cs="Arial"/>
          <w:sz w:val="22"/>
          <w:szCs w:val="22"/>
        </w:rPr>
        <w:t>6</w:t>
      </w:r>
      <w:r w:rsidRPr="00D75507">
        <w:rPr>
          <w:rFonts w:ascii="Arial" w:hAnsi="Arial" w:cs="Arial"/>
          <w:sz w:val="22"/>
          <w:szCs w:val="22"/>
        </w:rPr>
        <w:t>/202</w:t>
      </w:r>
      <w:r w:rsidR="00D75507">
        <w:rPr>
          <w:rFonts w:ascii="Arial" w:hAnsi="Arial" w:cs="Arial"/>
          <w:sz w:val="22"/>
          <w:szCs w:val="22"/>
        </w:rPr>
        <w:t>7</w:t>
      </w:r>
    </w:p>
    <w:p w14:paraId="6C0E38DE" w14:textId="30D00F8A" w:rsidR="004D2728" w:rsidRPr="00D75507" w:rsidRDefault="004D2728" w:rsidP="004D2728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b/>
          <w:sz w:val="22"/>
          <w:szCs w:val="22"/>
        </w:rPr>
        <w:t>Numeração:</w:t>
      </w:r>
      <w:r w:rsidR="00E5694B" w:rsidRPr="00D75507">
        <w:rPr>
          <w:rFonts w:ascii="Arial" w:hAnsi="Arial" w:cs="Arial"/>
          <w:b/>
          <w:sz w:val="22"/>
          <w:szCs w:val="22"/>
        </w:rPr>
        <w:t xml:space="preserve"> </w:t>
      </w:r>
      <w:r w:rsidR="00E5694B" w:rsidRPr="00D75507">
        <w:rPr>
          <w:rFonts w:ascii="Arial" w:hAnsi="Arial" w:cs="Arial"/>
          <w:sz w:val="22"/>
          <w:szCs w:val="22"/>
        </w:rPr>
        <w:t xml:space="preserve">de </w:t>
      </w:r>
      <w:r w:rsidR="00150F65">
        <w:rPr>
          <w:rFonts w:ascii="Arial" w:hAnsi="Arial" w:cs="Arial"/>
          <w:sz w:val="22"/>
          <w:szCs w:val="22"/>
        </w:rPr>
        <w:t>0</w:t>
      </w:r>
      <w:r w:rsidR="00D2712C" w:rsidRPr="00D75507">
        <w:rPr>
          <w:rFonts w:ascii="Arial" w:hAnsi="Arial" w:cs="Arial"/>
          <w:sz w:val="22"/>
          <w:szCs w:val="22"/>
        </w:rPr>
        <w:t>001</w:t>
      </w:r>
      <w:r w:rsidR="00E5694B" w:rsidRPr="00D75507">
        <w:rPr>
          <w:rFonts w:ascii="Arial" w:hAnsi="Arial" w:cs="Arial"/>
          <w:sz w:val="22"/>
          <w:szCs w:val="22"/>
        </w:rPr>
        <w:t xml:space="preserve"> a </w:t>
      </w:r>
      <w:r w:rsidR="00150F65">
        <w:rPr>
          <w:rFonts w:ascii="Arial" w:hAnsi="Arial" w:cs="Arial"/>
          <w:sz w:val="22"/>
          <w:szCs w:val="22"/>
        </w:rPr>
        <w:t>0</w:t>
      </w:r>
      <w:r w:rsidR="00D2712C" w:rsidRPr="00D75507">
        <w:rPr>
          <w:rFonts w:ascii="Arial" w:hAnsi="Arial" w:cs="Arial"/>
          <w:sz w:val="22"/>
          <w:szCs w:val="22"/>
        </w:rPr>
        <w:t>500</w:t>
      </w:r>
    </w:p>
    <w:p w14:paraId="139FD0BF" w14:textId="612D2420" w:rsidR="004D2728" w:rsidRPr="00D75507" w:rsidRDefault="00EF1116" w:rsidP="006F6FCB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b/>
          <w:sz w:val="22"/>
          <w:szCs w:val="22"/>
        </w:rPr>
        <w:t>Bilhete Geral</w:t>
      </w:r>
      <w:r w:rsidR="00E5694B" w:rsidRPr="00D75507">
        <w:rPr>
          <w:rFonts w:ascii="Arial" w:hAnsi="Arial" w:cs="Arial"/>
          <w:sz w:val="22"/>
          <w:szCs w:val="22"/>
        </w:rPr>
        <w:t xml:space="preserve">: Custo </w:t>
      </w:r>
      <w:r w:rsidR="005E343F">
        <w:rPr>
          <w:rFonts w:ascii="Arial" w:hAnsi="Arial" w:cs="Arial"/>
          <w:sz w:val="22"/>
          <w:szCs w:val="22"/>
        </w:rPr>
        <w:t>–</w:t>
      </w:r>
      <w:r w:rsidR="00E5694B" w:rsidRPr="00D75507">
        <w:rPr>
          <w:rFonts w:ascii="Arial" w:hAnsi="Arial" w:cs="Arial"/>
          <w:sz w:val="22"/>
          <w:szCs w:val="22"/>
        </w:rPr>
        <w:t xml:space="preserve"> </w:t>
      </w:r>
      <w:r w:rsidR="00D46799">
        <w:rPr>
          <w:rFonts w:ascii="Arial" w:hAnsi="Arial" w:cs="Arial"/>
          <w:sz w:val="22"/>
          <w:szCs w:val="22"/>
        </w:rPr>
        <w:t>__</w:t>
      </w:r>
      <w:r w:rsidR="005E343F">
        <w:rPr>
          <w:rFonts w:ascii="Arial" w:hAnsi="Arial" w:cs="Arial"/>
          <w:sz w:val="22"/>
          <w:szCs w:val="22"/>
        </w:rPr>
        <w:t>,00€</w:t>
      </w:r>
    </w:p>
    <w:p w14:paraId="67167FE1" w14:textId="77777777" w:rsidR="00EF1116" w:rsidRPr="00D75507" w:rsidRDefault="00EF1116" w:rsidP="00EF1116">
      <w:pPr>
        <w:pStyle w:val="Avanodecorpodetexto"/>
        <w:spacing w:line="240" w:lineRule="auto"/>
        <w:ind w:left="1773" w:firstLine="0"/>
        <w:rPr>
          <w:rFonts w:ascii="Arial" w:hAnsi="Arial" w:cs="Arial"/>
          <w:sz w:val="22"/>
          <w:szCs w:val="22"/>
        </w:rPr>
      </w:pPr>
    </w:p>
    <w:p w14:paraId="57FB5B3D" w14:textId="77777777" w:rsidR="00B1492B" w:rsidRPr="00D75507" w:rsidRDefault="00B1492B" w:rsidP="00895D02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sz w:val="22"/>
          <w:szCs w:val="22"/>
        </w:rPr>
        <w:t>Sem outro assunto de momento, subscrevemo</w:t>
      </w:r>
      <w:bookmarkStart w:id="0" w:name="_GoBack"/>
      <w:bookmarkEnd w:id="0"/>
      <w:r w:rsidRPr="00D75507">
        <w:rPr>
          <w:rFonts w:ascii="Arial" w:hAnsi="Arial" w:cs="Arial"/>
          <w:sz w:val="22"/>
          <w:szCs w:val="22"/>
        </w:rPr>
        <w:t>-nos enviando as maiores</w:t>
      </w:r>
    </w:p>
    <w:p w14:paraId="60E80E7F" w14:textId="77777777" w:rsidR="00895D02" w:rsidRPr="00D75507" w:rsidRDefault="00895D02" w:rsidP="00895D02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</w:p>
    <w:p w14:paraId="41810816" w14:textId="77777777" w:rsidR="00A035DB" w:rsidRPr="00D75507" w:rsidRDefault="00A035DB" w:rsidP="00895D02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</w:p>
    <w:p w14:paraId="0E2007B1" w14:textId="753EE8DB" w:rsidR="00A035DB" w:rsidRPr="00D75507" w:rsidRDefault="00A035DB" w:rsidP="00895D02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</w:p>
    <w:p w14:paraId="09781545" w14:textId="77777777" w:rsidR="007A3363" w:rsidRPr="00D75507" w:rsidRDefault="007A3363" w:rsidP="00895D02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</w:p>
    <w:p w14:paraId="7DD3C0A7" w14:textId="77777777" w:rsidR="00A035DB" w:rsidRPr="00D75507" w:rsidRDefault="00A035DB" w:rsidP="00895D02">
      <w:pPr>
        <w:pStyle w:val="Avanodecorpodetexto"/>
        <w:spacing w:line="240" w:lineRule="auto"/>
        <w:rPr>
          <w:rFonts w:ascii="Arial" w:hAnsi="Arial" w:cs="Arial"/>
          <w:sz w:val="22"/>
          <w:szCs w:val="22"/>
        </w:rPr>
      </w:pPr>
    </w:p>
    <w:p w14:paraId="3F92BF14" w14:textId="77777777" w:rsidR="00B1492B" w:rsidRPr="00D75507" w:rsidRDefault="00B1492B" w:rsidP="00895D02">
      <w:pPr>
        <w:pStyle w:val="Avanodecorpodetexto"/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sz w:val="22"/>
          <w:szCs w:val="22"/>
        </w:rPr>
        <w:t>Saudações Desportivas,</w:t>
      </w:r>
    </w:p>
    <w:p w14:paraId="7BB93834" w14:textId="77777777" w:rsidR="0027251D" w:rsidRPr="00D75507" w:rsidRDefault="0027251D" w:rsidP="00895D02">
      <w:pPr>
        <w:pStyle w:val="Avanodecorpodetexto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0BAE3035" w14:textId="77777777" w:rsidR="00A035DB" w:rsidRPr="00D75507" w:rsidRDefault="00A035DB" w:rsidP="00895D02">
      <w:pPr>
        <w:ind w:left="3540" w:firstLine="708"/>
        <w:rPr>
          <w:rFonts w:ascii="Arial" w:hAnsi="Arial" w:cs="Arial"/>
          <w:sz w:val="22"/>
          <w:szCs w:val="22"/>
        </w:rPr>
      </w:pPr>
    </w:p>
    <w:p w14:paraId="347C2AE9" w14:textId="11A7E8FE" w:rsidR="00B1492B" w:rsidRPr="00D75507" w:rsidRDefault="004E6175" w:rsidP="00895D02">
      <w:pPr>
        <w:ind w:left="3540" w:firstLine="708"/>
        <w:rPr>
          <w:rFonts w:ascii="Arial" w:hAnsi="Arial" w:cs="Arial"/>
          <w:sz w:val="22"/>
          <w:szCs w:val="22"/>
        </w:rPr>
      </w:pPr>
      <w:r w:rsidRPr="00D75507">
        <w:rPr>
          <w:rFonts w:ascii="Arial" w:hAnsi="Arial" w:cs="Arial"/>
          <w:sz w:val="22"/>
          <w:szCs w:val="22"/>
        </w:rPr>
        <w:t>Pela Direção,</w:t>
      </w:r>
    </w:p>
    <w:p w14:paraId="78EABA8A" w14:textId="4FE1FA38" w:rsidR="00612579" w:rsidRPr="00D75507" w:rsidRDefault="00612579" w:rsidP="00895D02">
      <w:pPr>
        <w:ind w:left="3540" w:firstLine="708"/>
        <w:rPr>
          <w:rFonts w:ascii="Arial" w:hAnsi="Arial" w:cs="Arial"/>
          <w:sz w:val="22"/>
          <w:szCs w:val="22"/>
        </w:rPr>
      </w:pPr>
    </w:p>
    <w:p w14:paraId="467E5256" w14:textId="0698A2BB" w:rsidR="00A035DB" w:rsidRPr="00D75507" w:rsidRDefault="00A035DB" w:rsidP="00612579">
      <w:pPr>
        <w:ind w:left="709" w:firstLine="708"/>
        <w:rPr>
          <w:rFonts w:ascii="Arial" w:hAnsi="Arial" w:cs="Arial"/>
          <w:sz w:val="22"/>
          <w:szCs w:val="22"/>
        </w:rPr>
      </w:pPr>
    </w:p>
    <w:p w14:paraId="77297745" w14:textId="787A08D2" w:rsidR="00A035DB" w:rsidRPr="00D75507" w:rsidRDefault="00A035DB" w:rsidP="00895D02">
      <w:pPr>
        <w:ind w:left="3540" w:firstLine="708"/>
        <w:rPr>
          <w:rFonts w:ascii="Arial" w:hAnsi="Arial" w:cs="Arial"/>
          <w:sz w:val="22"/>
          <w:szCs w:val="22"/>
        </w:rPr>
      </w:pPr>
    </w:p>
    <w:p w14:paraId="0CD17D98" w14:textId="38F0EA57" w:rsidR="00A035DB" w:rsidRPr="00D75507" w:rsidRDefault="00A035DB" w:rsidP="00895D02">
      <w:pPr>
        <w:ind w:left="3540" w:firstLine="708"/>
        <w:rPr>
          <w:rFonts w:ascii="Arial" w:hAnsi="Arial" w:cs="Arial"/>
          <w:sz w:val="22"/>
          <w:szCs w:val="22"/>
        </w:rPr>
      </w:pPr>
    </w:p>
    <w:sectPr w:rsidR="00A035DB" w:rsidRPr="00D75507" w:rsidSect="005E343F">
      <w:headerReference w:type="default" r:id="rId7"/>
      <w:pgSz w:w="11906" w:h="16838"/>
      <w:pgMar w:top="1417" w:right="707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DC169" w14:textId="77777777" w:rsidR="005C6512" w:rsidRDefault="005C6512" w:rsidP="008C73A6">
      <w:r>
        <w:separator/>
      </w:r>
    </w:p>
  </w:endnote>
  <w:endnote w:type="continuationSeparator" w:id="0">
    <w:p w14:paraId="440487D0" w14:textId="77777777" w:rsidR="005C6512" w:rsidRDefault="005C6512" w:rsidP="008C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5E9E0" w14:textId="77777777" w:rsidR="005C6512" w:rsidRDefault="005C6512" w:rsidP="008C73A6">
      <w:r>
        <w:separator/>
      </w:r>
    </w:p>
  </w:footnote>
  <w:footnote w:type="continuationSeparator" w:id="0">
    <w:p w14:paraId="070BCBF1" w14:textId="77777777" w:rsidR="005C6512" w:rsidRDefault="005C6512" w:rsidP="008C7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DDED6" w14:textId="5242363A" w:rsidR="00FD23FF" w:rsidRDefault="00FD23FF">
    <w:pPr>
      <w:pStyle w:val="Cabealho"/>
    </w:pPr>
    <w:r>
      <w:t xml:space="preserve">                            </w:t>
    </w:r>
  </w:p>
  <w:p w14:paraId="1821E868" w14:textId="3EB38BE6" w:rsidR="00E5694B" w:rsidRDefault="00FD23FF">
    <w:pPr>
      <w:pStyle w:val="Cabealh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266D"/>
    <w:multiLevelType w:val="hybridMultilevel"/>
    <w:tmpl w:val="C2F6DC52"/>
    <w:lvl w:ilvl="0" w:tplc="7A90444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23B5723"/>
    <w:multiLevelType w:val="hybridMultilevel"/>
    <w:tmpl w:val="38627714"/>
    <w:lvl w:ilvl="0" w:tplc="0816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550E505C"/>
    <w:multiLevelType w:val="hybridMultilevel"/>
    <w:tmpl w:val="4BD459FA"/>
    <w:lvl w:ilvl="0" w:tplc="FC9220F2">
      <w:start w:val="1"/>
      <w:numFmt w:val="upperLetter"/>
      <w:lvlText w:val="%1)"/>
      <w:lvlJc w:val="left"/>
      <w:pPr>
        <w:ind w:left="17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493" w:hanging="360"/>
      </w:pPr>
    </w:lvl>
    <w:lvl w:ilvl="2" w:tplc="0816001B" w:tentative="1">
      <w:start w:val="1"/>
      <w:numFmt w:val="lowerRoman"/>
      <w:lvlText w:val="%3."/>
      <w:lvlJc w:val="right"/>
      <w:pPr>
        <w:ind w:left="3213" w:hanging="180"/>
      </w:pPr>
    </w:lvl>
    <w:lvl w:ilvl="3" w:tplc="0816000F" w:tentative="1">
      <w:start w:val="1"/>
      <w:numFmt w:val="decimal"/>
      <w:lvlText w:val="%4."/>
      <w:lvlJc w:val="left"/>
      <w:pPr>
        <w:ind w:left="3933" w:hanging="360"/>
      </w:pPr>
    </w:lvl>
    <w:lvl w:ilvl="4" w:tplc="08160019" w:tentative="1">
      <w:start w:val="1"/>
      <w:numFmt w:val="lowerLetter"/>
      <w:lvlText w:val="%5."/>
      <w:lvlJc w:val="left"/>
      <w:pPr>
        <w:ind w:left="4653" w:hanging="360"/>
      </w:pPr>
    </w:lvl>
    <w:lvl w:ilvl="5" w:tplc="0816001B" w:tentative="1">
      <w:start w:val="1"/>
      <w:numFmt w:val="lowerRoman"/>
      <w:lvlText w:val="%6."/>
      <w:lvlJc w:val="right"/>
      <w:pPr>
        <w:ind w:left="5373" w:hanging="180"/>
      </w:pPr>
    </w:lvl>
    <w:lvl w:ilvl="6" w:tplc="0816000F" w:tentative="1">
      <w:start w:val="1"/>
      <w:numFmt w:val="decimal"/>
      <w:lvlText w:val="%7."/>
      <w:lvlJc w:val="left"/>
      <w:pPr>
        <w:ind w:left="6093" w:hanging="360"/>
      </w:pPr>
    </w:lvl>
    <w:lvl w:ilvl="7" w:tplc="08160019" w:tentative="1">
      <w:start w:val="1"/>
      <w:numFmt w:val="lowerLetter"/>
      <w:lvlText w:val="%8."/>
      <w:lvlJc w:val="left"/>
      <w:pPr>
        <w:ind w:left="6813" w:hanging="360"/>
      </w:pPr>
    </w:lvl>
    <w:lvl w:ilvl="8" w:tplc="0816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6DCE41A4"/>
    <w:multiLevelType w:val="hybridMultilevel"/>
    <w:tmpl w:val="4B78ADBA"/>
    <w:lvl w:ilvl="0" w:tplc="9374348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F53C9E"/>
    <w:multiLevelType w:val="hybridMultilevel"/>
    <w:tmpl w:val="44C8392E"/>
    <w:lvl w:ilvl="0" w:tplc="2DD466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206B8"/>
    <w:multiLevelType w:val="hybridMultilevel"/>
    <w:tmpl w:val="F004851E"/>
    <w:lvl w:ilvl="0" w:tplc="08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A6"/>
    <w:rsid w:val="00000200"/>
    <w:rsid w:val="00001DA0"/>
    <w:rsid w:val="00022457"/>
    <w:rsid w:val="000278DD"/>
    <w:rsid w:val="00036B2C"/>
    <w:rsid w:val="000964D0"/>
    <w:rsid w:val="00115D51"/>
    <w:rsid w:val="00117C8C"/>
    <w:rsid w:val="00121FA3"/>
    <w:rsid w:val="00142C13"/>
    <w:rsid w:val="00146A97"/>
    <w:rsid w:val="00150F65"/>
    <w:rsid w:val="00163D23"/>
    <w:rsid w:val="0017265B"/>
    <w:rsid w:val="001F7999"/>
    <w:rsid w:val="002453B5"/>
    <w:rsid w:val="00255164"/>
    <w:rsid w:val="0027251D"/>
    <w:rsid w:val="002975EC"/>
    <w:rsid w:val="002B6A44"/>
    <w:rsid w:val="003137C0"/>
    <w:rsid w:val="00317488"/>
    <w:rsid w:val="00321D11"/>
    <w:rsid w:val="00325107"/>
    <w:rsid w:val="003302D3"/>
    <w:rsid w:val="003434C5"/>
    <w:rsid w:val="003723D5"/>
    <w:rsid w:val="003960EB"/>
    <w:rsid w:val="003B090E"/>
    <w:rsid w:val="003B1081"/>
    <w:rsid w:val="003B5CA2"/>
    <w:rsid w:val="003D3A2A"/>
    <w:rsid w:val="003E2A1B"/>
    <w:rsid w:val="00406271"/>
    <w:rsid w:val="00444CA0"/>
    <w:rsid w:val="004D2728"/>
    <w:rsid w:val="004D7F24"/>
    <w:rsid w:val="004E6175"/>
    <w:rsid w:val="004F142E"/>
    <w:rsid w:val="005052C7"/>
    <w:rsid w:val="00576899"/>
    <w:rsid w:val="00594754"/>
    <w:rsid w:val="005C6512"/>
    <w:rsid w:val="005C6688"/>
    <w:rsid w:val="005E2FC3"/>
    <w:rsid w:val="005E343F"/>
    <w:rsid w:val="006036C3"/>
    <w:rsid w:val="00612579"/>
    <w:rsid w:val="00631D5A"/>
    <w:rsid w:val="006522A4"/>
    <w:rsid w:val="006B51CF"/>
    <w:rsid w:val="006B644D"/>
    <w:rsid w:val="006C0A37"/>
    <w:rsid w:val="006D1AA2"/>
    <w:rsid w:val="006F6FCB"/>
    <w:rsid w:val="00750CE5"/>
    <w:rsid w:val="00755821"/>
    <w:rsid w:val="007A3363"/>
    <w:rsid w:val="007A4C59"/>
    <w:rsid w:val="007C3925"/>
    <w:rsid w:val="007E7D58"/>
    <w:rsid w:val="007F3078"/>
    <w:rsid w:val="008525D7"/>
    <w:rsid w:val="00895D02"/>
    <w:rsid w:val="008C73A6"/>
    <w:rsid w:val="008E664E"/>
    <w:rsid w:val="009710E9"/>
    <w:rsid w:val="009776E3"/>
    <w:rsid w:val="0099585F"/>
    <w:rsid w:val="009A711D"/>
    <w:rsid w:val="009F704A"/>
    <w:rsid w:val="00A035DB"/>
    <w:rsid w:val="00A04B55"/>
    <w:rsid w:val="00A32287"/>
    <w:rsid w:val="00A47A3E"/>
    <w:rsid w:val="00A5751D"/>
    <w:rsid w:val="00A77933"/>
    <w:rsid w:val="00AC23A6"/>
    <w:rsid w:val="00AE37EF"/>
    <w:rsid w:val="00AF190F"/>
    <w:rsid w:val="00B03FE3"/>
    <w:rsid w:val="00B1492B"/>
    <w:rsid w:val="00B74175"/>
    <w:rsid w:val="00B800EA"/>
    <w:rsid w:val="00BA00BF"/>
    <w:rsid w:val="00BC326D"/>
    <w:rsid w:val="00BD0522"/>
    <w:rsid w:val="00BE1972"/>
    <w:rsid w:val="00C370A3"/>
    <w:rsid w:val="00C65FC0"/>
    <w:rsid w:val="00C918C7"/>
    <w:rsid w:val="00CA5E70"/>
    <w:rsid w:val="00CD2F72"/>
    <w:rsid w:val="00CE2B43"/>
    <w:rsid w:val="00CF3092"/>
    <w:rsid w:val="00D2712C"/>
    <w:rsid w:val="00D311E3"/>
    <w:rsid w:val="00D46799"/>
    <w:rsid w:val="00D51BC3"/>
    <w:rsid w:val="00D61897"/>
    <w:rsid w:val="00D61D09"/>
    <w:rsid w:val="00D75507"/>
    <w:rsid w:val="00DF230E"/>
    <w:rsid w:val="00E2744D"/>
    <w:rsid w:val="00E36ACE"/>
    <w:rsid w:val="00E43B27"/>
    <w:rsid w:val="00E5226C"/>
    <w:rsid w:val="00E5694B"/>
    <w:rsid w:val="00E77126"/>
    <w:rsid w:val="00E96B1F"/>
    <w:rsid w:val="00EB14E7"/>
    <w:rsid w:val="00EE005A"/>
    <w:rsid w:val="00EF1116"/>
    <w:rsid w:val="00F3629F"/>
    <w:rsid w:val="00F76531"/>
    <w:rsid w:val="00F8335F"/>
    <w:rsid w:val="00FD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66AEE"/>
  <w15:docId w15:val="{493DB649-F2E5-4C3E-9D41-7C0E4936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972"/>
    <w:rPr>
      <w:sz w:val="24"/>
      <w:szCs w:val="24"/>
    </w:rPr>
  </w:style>
  <w:style w:type="paragraph" w:styleId="Cabealho1">
    <w:name w:val="heading 1"/>
    <w:basedOn w:val="Normal"/>
    <w:next w:val="Normal"/>
    <w:qFormat/>
    <w:rsid w:val="00BE1972"/>
    <w:pPr>
      <w:keepNext/>
      <w:jc w:val="center"/>
      <w:outlineLvl w:val="0"/>
    </w:pPr>
    <w:rPr>
      <w:sz w:val="32"/>
    </w:rPr>
  </w:style>
  <w:style w:type="paragraph" w:styleId="Cabealho2">
    <w:name w:val="heading 2"/>
    <w:basedOn w:val="Normal"/>
    <w:next w:val="Normal"/>
    <w:qFormat/>
    <w:rsid w:val="00BE1972"/>
    <w:pPr>
      <w:keepNext/>
      <w:ind w:left="3960"/>
      <w:outlineLvl w:val="1"/>
    </w:pPr>
    <w:rPr>
      <w:sz w:val="32"/>
    </w:rPr>
  </w:style>
  <w:style w:type="paragraph" w:styleId="Cabealho3">
    <w:name w:val="heading 3"/>
    <w:basedOn w:val="Normal"/>
    <w:next w:val="Normal"/>
    <w:qFormat/>
    <w:rsid w:val="00BE1972"/>
    <w:pPr>
      <w:keepNext/>
      <w:spacing w:line="360" w:lineRule="auto"/>
      <w:ind w:left="3420"/>
      <w:outlineLvl w:val="2"/>
    </w:pPr>
    <w:rPr>
      <w:rFonts w:ascii="Arial" w:hAnsi="Arial" w:cs="Arial"/>
      <w:sz w:val="28"/>
    </w:rPr>
  </w:style>
  <w:style w:type="paragraph" w:styleId="Cabealho4">
    <w:name w:val="heading 4"/>
    <w:basedOn w:val="Normal"/>
    <w:next w:val="Normal"/>
    <w:qFormat/>
    <w:rsid w:val="00BE1972"/>
    <w:pPr>
      <w:keepNext/>
      <w:spacing w:line="360" w:lineRule="auto"/>
      <w:ind w:firstLine="5400"/>
      <w:outlineLvl w:val="3"/>
    </w:pPr>
    <w:rPr>
      <w:rFonts w:ascii="Comic Sans MS" w:hAnsi="Comic Sans MS" w:cs="Arial"/>
      <w:sz w:val="32"/>
      <w:u w:val="singl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BE1972"/>
    <w:rPr>
      <w:sz w:val="32"/>
    </w:rPr>
  </w:style>
  <w:style w:type="paragraph" w:styleId="Avanodecorpodetexto">
    <w:name w:val="Body Text Indent"/>
    <w:basedOn w:val="Normal"/>
    <w:rsid w:val="00BE1972"/>
    <w:pPr>
      <w:spacing w:line="360" w:lineRule="auto"/>
      <w:ind w:firstLine="708"/>
      <w:jc w:val="both"/>
    </w:pPr>
    <w:rPr>
      <w:sz w:val="28"/>
    </w:rPr>
  </w:style>
  <w:style w:type="paragraph" w:styleId="Textodebloco">
    <w:name w:val="Block Text"/>
    <w:basedOn w:val="Normal"/>
    <w:rsid w:val="00BE1972"/>
    <w:pPr>
      <w:spacing w:line="360" w:lineRule="auto"/>
      <w:ind w:left="3240" w:right="-496"/>
    </w:pPr>
    <w:rPr>
      <w:rFonts w:ascii="Arial" w:hAnsi="Arial" w:cs="Arial"/>
      <w:sz w:val="28"/>
    </w:rPr>
  </w:style>
  <w:style w:type="paragraph" w:styleId="Textodebalo">
    <w:name w:val="Balloon Text"/>
    <w:basedOn w:val="Normal"/>
    <w:semiHidden/>
    <w:rsid w:val="003960E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rsid w:val="008C73A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8C73A6"/>
    <w:rPr>
      <w:sz w:val="24"/>
      <w:szCs w:val="24"/>
    </w:rPr>
  </w:style>
  <w:style w:type="paragraph" w:styleId="Rodap">
    <w:name w:val="footer"/>
    <w:basedOn w:val="Normal"/>
    <w:link w:val="RodapCarter"/>
    <w:rsid w:val="008C73A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8C73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ERVIDOR%20-%20DESPORTO\Modelos\A.F.P\Pedido%20de%20Aprova&#231;&#227;o%20de%20Bilhete%20de%20Ingress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Pedido de Aprovação de Bilhete de Ingresso.dot</Template>
  <TotalTime>0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</vt:lpstr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</dc:title>
  <dc:creator>GAA</dc:creator>
  <cp:lastModifiedBy>Joaquim Santos Neto</cp:lastModifiedBy>
  <cp:revision>4</cp:revision>
  <cp:lastPrinted>2025-02-06T09:36:00Z</cp:lastPrinted>
  <dcterms:created xsi:type="dcterms:W3CDTF">2026-08-10T14:56:00Z</dcterms:created>
  <dcterms:modified xsi:type="dcterms:W3CDTF">2026-08-10T16:17:00Z</dcterms:modified>
</cp:coreProperties>
</file>